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FD" w:rsidRPr="002C232F" w:rsidRDefault="009D6AFD" w:rsidP="00571099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2C232F">
        <w:rPr>
          <w:rFonts w:ascii="Times New Roman" w:hAnsi="Times New Roman"/>
          <w:b/>
          <w:sz w:val="20"/>
          <w:szCs w:val="20"/>
        </w:rPr>
        <w:t xml:space="preserve">Сведения о доходах, </w:t>
      </w:r>
      <w:r>
        <w:rPr>
          <w:rFonts w:ascii="Times New Roman" w:hAnsi="Times New Roman"/>
          <w:b/>
          <w:sz w:val="20"/>
          <w:szCs w:val="20"/>
        </w:rPr>
        <w:t xml:space="preserve">расходах, </w:t>
      </w:r>
      <w:r w:rsidRPr="002C232F">
        <w:rPr>
          <w:rFonts w:ascii="Times New Roman" w:hAnsi="Times New Roman"/>
          <w:b/>
          <w:sz w:val="20"/>
          <w:szCs w:val="20"/>
        </w:rPr>
        <w:t xml:space="preserve">об имуществе и обязательствах имущественного характера </w:t>
      </w:r>
      <w:r>
        <w:rPr>
          <w:rFonts w:ascii="Times New Roman" w:hAnsi="Times New Roman"/>
          <w:b/>
          <w:sz w:val="20"/>
          <w:szCs w:val="20"/>
        </w:rPr>
        <w:t>депутатов Совета</w:t>
      </w:r>
      <w:r w:rsidRPr="002C232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сельского поселения  Урмиязовский  сельсовет </w:t>
      </w:r>
      <w:r w:rsidRPr="002C232F">
        <w:rPr>
          <w:rFonts w:ascii="Times New Roman" w:hAnsi="Times New Roman"/>
          <w:b/>
          <w:sz w:val="20"/>
          <w:szCs w:val="20"/>
        </w:rPr>
        <w:t>муниципального района Аскинский район Республики Башкортостан и членов их семей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2C232F">
        <w:rPr>
          <w:rFonts w:ascii="Times New Roman" w:hAnsi="Times New Roman"/>
          <w:b/>
          <w:sz w:val="20"/>
          <w:szCs w:val="20"/>
        </w:rPr>
        <w:t>за период с 1 января 201</w:t>
      </w:r>
      <w:r>
        <w:rPr>
          <w:rFonts w:ascii="Times New Roman" w:hAnsi="Times New Roman"/>
          <w:b/>
          <w:sz w:val="20"/>
          <w:szCs w:val="20"/>
        </w:rPr>
        <w:t>7</w:t>
      </w:r>
      <w:r w:rsidRPr="002C232F">
        <w:rPr>
          <w:rFonts w:ascii="Times New Roman" w:hAnsi="Times New Roman"/>
          <w:b/>
          <w:sz w:val="20"/>
          <w:szCs w:val="20"/>
        </w:rPr>
        <w:t xml:space="preserve"> г. по 31 декабря 201</w:t>
      </w:r>
      <w:r>
        <w:rPr>
          <w:rFonts w:ascii="Times New Roman" w:hAnsi="Times New Roman"/>
          <w:b/>
          <w:sz w:val="20"/>
          <w:szCs w:val="20"/>
        </w:rPr>
        <w:t>7</w:t>
      </w:r>
      <w:r w:rsidRPr="002C232F">
        <w:rPr>
          <w:rFonts w:ascii="Times New Roman" w:hAnsi="Times New Roman"/>
          <w:b/>
          <w:sz w:val="20"/>
          <w:szCs w:val="20"/>
        </w:rPr>
        <w:t xml:space="preserve"> г.</w:t>
      </w:r>
    </w:p>
    <w:tbl>
      <w:tblPr>
        <w:tblpPr w:leftFromText="180" w:rightFromText="180" w:vertAnchor="text" w:horzAnchor="margin" w:tblpY="235"/>
        <w:tblW w:w="15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A0"/>
      </w:tblPr>
      <w:tblGrid>
        <w:gridCol w:w="701"/>
        <w:gridCol w:w="1850"/>
        <w:gridCol w:w="1276"/>
        <w:gridCol w:w="1853"/>
        <w:gridCol w:w="838"/>
        <w:gridCol w:w="999"/>
        <w:gridCol w:w="1671"/>
        <w:gridCol w:w="1013"/>
        <w:gridCol w:w="1001"/>
        <w:gridCol w:w="1696"/>
        <w:gridCol w:w="1135"/>
        <w:gridCol w:w="1428"/>
      </w:tblGrid>
      <w:tr w:rsidR="009D6AFD" w:rsidRPr="003A4017" w:rsidTr="0031339F">
        <w:trPr>
          <w:cantSplit/>
          <w:trHeight w:val="20"/>
        </w:trPr>
        <w:tc>
          <w:tcPr>
            <w:tcW w:w="701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№</w:t>
            </w:r>
          </w:p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п\п</w:t>
            </w:r>
          </w:p>
        </w:tc>
        <w:tc>
          <w:tcPr>
            <w:tcW w:w="1850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Фамилия</w:t>
            </w:r>
          </w:p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инициалы лица, чьи сведения размещаются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Должность депутата</w:t>
            </w:r>
          </w:p>
        </w:tc>
        <w:tc>
          <w:tcPr>
            <w:tcW w:w="3690" w:type="dxa"/>
            <w:gridSpan w:val="3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ind w:right="132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ind w:left="160" w:firstLine="480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696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ind w:left="132" w:right="-9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Транспортные средства (вид,марка)</w:t>
            </w:r>
          </w:p>
        </w:tc>
        <w:tc>
          <w:tcPr>
            <w:tcW w:w="1135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Декларированный</w:t>
            </w:r>
          </w:p>
          <w:p w:rsidR="009D6AFD" w:rsidRPr="00AF6D56" w:rsidRDefault="009D6AFD" w:rsidP="0031339F">
            <w:pPr>
              <w:pStyle w:val="1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годовой</w:t>
            </w:r>
          </w:p>
          <w:p w:rsidR="009D6AFD" w:rsidRPr="00AF6D56" w:rsidRDefault="009D6AFD" w:rsidP="0031339F">
            <w:pPr>
              <w:pStyle w:val="1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доход</w:t>
            </w:r>
          </w:p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(руб.)</w:t>
            </w:r>
          </w:p>
        </w:tc>
        <w:tc>
          <w:tcPr>
            <w:tcW w:w="1428" w:type="dxa"/>
            <w:vMerge w:val="restart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rStyle w:val="8pt"/>
                <w:color w:val="auto"/>
                <w:sz w:val="20"/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D6AFD" w:rsidRPr="003A4017" w:rsidTr="00352A0C">
        <w:trPr>
          <w:cantSplit/>
          <w:trHeight w:val="1781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Вид объектов недвижимости</w:t>
            </w:r>
          </w:p>
        </w:tc>
        <w:tc>
          <w:tcPr>
            <w:tcW w:w="838" w:type="dxa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Площадь</w:t>
            </w:r>
          </w:p>
          <w:p w:rsidR="009D6AFD" w:rsidRPr="00AF6D56" w:rsidRDefault="009D6AFD" w:rsidP="0031339F">
            <w:pPr>
              <w:pStyle w:val="1"/>
              <w:shd w:val="clear" w:color="auto" w:fill="auto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(кв.м.)</w:t>
            </w:r>
          </w:p>
        </w:tc>
        <w:tc>
          <w:tcPr>
            <w:tcW w:w="999" w:type="dxa"/>
            <w:shd w:val="clear" w:color="auto" w:fill="FFFFFF"/>
          </w:tcPr>
          <w:p w:rsidR="009D6AFD" w:rsidRPr="00AF6D56" w:rsidRDefault="009D6AFD" w:rsidP="0031339F">
            <w:pPr>
              <w:pStyle w:val="1"/>
              <w:shd w:val="clear" w:color="auto" w:fill="auto"/>
              <w:ind w:left="120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Страна</w:t>
            </w:r>
          </w:p>
          <w:p w:rsidR="009D6AFD" w:rsidRPr="00AF6D56" w:rsidRDefault="009D6AFD" w:rsidP="0031339F">
            <w:pPr>
              <w:pStyle w:val="1"/>
              <w:shd w:val="clear" w:color="auto" w:fill="auto"/>
              <w:ind w:left="120"/>
              <w:jc w:val="center"/>
              <w:rPr>
                <w:lang w:eastAsia="en-US"/>
              </w:rPr>
            </w:pPr>
            <w:r w:rsidRPr="00AF6D56">
              <w:rPr>
                <w:rStyle w:val="8pt"/>
                <w:color w:val="auto"/>
                <w:sz w:val="20"/>
                <w:lang w:eastAsia="en-US"/>
              </w:rPr>
              <w:t>расположения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(кв.м.)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Страна</w:t>
            </w:r>
          </w:p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расположения</w:t>
            </w:r>
          </w:p>
        </w:tc>
        <w:tc>
          <w:tcPr>
            <w:tcW w:w="1696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vMerge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 w:val="restart"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Иргалин Ильгам Ильшатович 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 Башнефть»</w:t>
            </w: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1754,0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582634,23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102,3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36,5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1026"/>
        </w:trPr>
        <w:tc>
          <w:tcPr>
            <w:tcW w:w="701" w:type="dxa"/>
            <w:vMerge w:val="restart"/>
            <w:shd w:val="clear" w:color="auto" w:fill="FFFFFF"/>
          </w:tcPr>
          <w:p w:rsidR="009D6AFD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D6AFD" w:rsidRPr="0051563A" w:rsidRDefault="009D6AFD" w:rsidP="0051563A"/>
          <w:p w:rsidR="009D6AFD" w:rsidRPr="0051563A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>
            <w:r>
              <w:t>3.</w:t>
            </w:r>
          </w:p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Default="009D6AFD" w:rsidP="0051563A">
            <w:r>
              <w:t>4.</w:t>
            </w:r>
          </w:p>
          <w:p w:rsidR="009D6AFD" w:rsidRDefault="009D6AFD" w:rsidP="0051563A"/>
          <w:p w:rsidR="009D6AFD" w:rsidRDefault="009D6AFD" w:rsidP="0051563A"/>
          <w:p w:rsidR="009D6AFD" w:rsidRDefault="009D6AFD" w:rsidP="0051563A"/>
          <w:p w:rsidR="009D6AFD" w:rsidRPr="0051563A" w:rsidRDefault="009D6AFD" w:rsidP="0051563A"/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Абубакиров Фаат Нурлыгаянович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2774,0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Лада Гранта,2012г.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171878,52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70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пай 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47484,0 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Трактор Т-16, Колесный 1982 г. 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4017"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пай  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47484,0 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2774,0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202228,08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  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93A5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47484,0 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93A5D">
            <w:pPr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Ахматдинов Ансар Масрурович 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МБОУ СОШ с. Урмиязы</w:t>
            </w: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3002,0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пай 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47484,2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Лада ГРАНТА 2015 г. 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328354,30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47484,2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Т-25 Колесный 1983 г.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46,9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пай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47484,2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ИЖС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3002,0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221118,82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46,9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9B2F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Земельный участок</w:t>
            </w:r>
          </w:p>
          <w:p w:rsidR="009D6AFD" w:rsidRPr="003A4017" w:rsidRDefault="009D6AFD" w:rsidP="009B2F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пай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47484,2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Шамсутдинов Мулланур Фаузатович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МБОУ СОШ с. Урмиязы</w:t>
            </w: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3140,0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9B2F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Земельный участок</w:t>
            </w:r>
          </w:p>
          <w:p w:rsidR="009D6AFD" w:rsidRPr="003A4017" w:rsidRDefault="009D6AFD" w:rsidP="009B2F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Пай 1/222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47842,0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-2107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441629,99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Т-40А</w:t>
            </w: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vMerge/>
            <w:shd w:val="clear" w:color="auto" w:fill="FFFFFF"/>
          </w:tcPr>
          <w:p w:rsidR="009D6AFD" w:rsidRPr="003A4017" w:rsidRDefault="009D6AFD" w:rsidP="003133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9B2F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D6AFD" w:rsidRPr="003A4017" w:rsidRDefault="009D6AFD" w:rsidP="009B2F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Пай 1/222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47484,2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ИЖС </w:t>
            </w:r>
          </w:p>
        </w:tc>
        <w:tc>
          <w:tcPr>
            <w:tcW w:w="1013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3140,0 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01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232215,82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Pr="003A4017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</w:tc>
        <w:tc>
          <w:tcPr>
            <w:tcW w:w="1001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Галиахметова Лилия  Сагитовна</w:t>
            </w:r>
          </w:p>
        </w:tc>
        <w:tc>
          <w:tcPr>
            <w:tcW w:w="127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МБДОУ детсад « Тамсыкай»</w:t>
            </w:r>
          </w:p>
        </w:tc>
        <w:tc>
          <w:tcPr>
            <w:tcW w:w="1853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1/222</w:t>
            </w:r>
          </w:p>
        </w:tc>
        <w:tc>
          <w:tcPr>
            <w:tcW w:w="83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47842,0</w:t>
            </w:r>
          </w:p>
        </w:tc>
        <w:tc>
          <w:tcPr>
            <w:tcW w:w="999" w:type="dxa"/>
            <w:shd w:val="clear" w:color="auto" w:fill="FFFFFF"/>
          </w:tcPr>
          <w:p w:rsidR="009D6AFD" w:rsidRPr="003A4017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2635,0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290917,25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2635,0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Шевроле 212300-55,2014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542736,05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57,4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Pr="003A4017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Колесный трактор МТЗ-80 ,1985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2635,0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10020,00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Марвиев Фанзал Хатамович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2843,0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легковой седан,2001г.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104542,59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2925,0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81,3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Т-40М колесный 1976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2/12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94968,0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1/12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2843,0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128715,48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2925,0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94968,0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81,3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Ахметов Гали Мугтасимович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ИП Ахметов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2825,0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21214,2012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1500000,00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под гаражи и автостоянка </w:t>
            </w:r>
          </w:p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1A61A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LADA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212140,2016года.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Pr="00352A0C" w:rsidRDefault="009D6AFD" w:rsidP="00352A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52A0C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D6AFD" w:rsidRDefault="009D6AFD" w:rsidP="00352A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1/5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240 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1/222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47500,0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Pr="007D2DCA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Урал 432031  112,1992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1359,0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61,1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МТЗ 82,1983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Автоприцеп ГРПР 835,1990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29,4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Прицеп 2-ПТС-4  4 1984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8,1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Теплая стоянка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269,9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Пай 1/222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47500,0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Pr="00352A0C" w:rsidRDefault="009D6AFD" w:rsidP="00A702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52A0C">
              <w:rPr>
                <w:rFonts w:ascii="Times New Roman" w:hAnsi="Times New Roman"/>
                <w:sz w:val="20"/>
                <w:szCs w:val="20"/>
              </w:rPr>
              <w:t xml:space="preserve"> Земельный участок</w:t>
            </w:r>
          </w:p>
          <w:p w:rsidR="009D6AFD" w:rsidRDefault="009D6AFD" w:rsidP="00A702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1/5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240 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Снегоход Буран АДЕ,2013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331317,38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61,1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8,1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1359,0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1/5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Теплая стоянка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269,9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8,1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A702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1359,0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A702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4140,0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A702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Теплая стоянка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269,9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8,1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1359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5796,0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29,4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61,1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2825,0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A702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Теплая стоянка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269,9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Иргалин Ильшат Узбакович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СП Урмиязовский сельсовет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4090,0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Корола,2017 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1225591,44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063DD7">
        <w:trPr>
          <w:cantSplit/>
          <w:trHeight w:val="813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Автоприцеп ппр колесный 1997 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93,8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063DD7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063D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93,8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МТЗ-80 колесный 1992,г.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422106,81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пай 1/2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47484,0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4090,0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063DD7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Нигаматьянов Рауф Файзылович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109180,0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B5620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Сафиева Гадиля Мавлавиевна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ГБУЗ РБ Аскинская ЦРБ</w:t>
            </w: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ИЖС 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1491,0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411270,13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72,6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1250,0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.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ИЖС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3700,0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т-40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310692,0</w:t>
            </w: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по магазин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1491,0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Прицеп пчёлка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6AFD" w:rsidRPr="003A4017" w:rsidTr="00352A0C">
        <w:trPr>
          <w:cantSplit/>
          <w:trHeight w:val="20"/>
        </w:trPr>
        <w:tc>
          <w:tcPr>
            <w:tcW w:w="701" w:type="dxa"/>
            <w:shd w:val="clear" w:color="auto" w:fill="FFFFFF"/>
          </w:tcPr>
          <w:p w:rsidR="009D6AFD" w:rsidRDefault="009D6AFD" w:rsidP="00C11EDB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Магазин Ак «Кайын»</w:t>
            </w:r>
          </w:p>
        </w:tc>
        <w:tc>
          <w:tcPr>
            <w:tcW w:w="838" w:type="dxa"/>
            <w:shd w:val="clear" w:color="auto" w:fill="FFFFFF"/>
          </w:tcPr>
          <w:p w:rsidR="009D6AFD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19,9</w:t>
            </w:r>
          </w:p>
        </w:tc>
        <w:tc>
          <w:tcPr>
            <w:tcW w:w="999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671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13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1250,0</w:t>
            </w:r>
          </w:p>
        </w:tc>
        <w:tc>
          <w:tcPr>
            <w:tcW w:w="1001" w:type="dxa"/>
            <w:shd w:val="clear" w:color="auto" w:fill="FFFFFF"/>
          </w:tcPr>
          <w:p w:rsidR="009D6AFD" w:rsidRDefault="009D6AFD" w:rsidP="003133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Автомашина Дастер 2013 г</w:t>
            </w:r>
          </w:p>
        </w:tc>
        <w:tc>
          <w:tcPr>
            <w:tcW w:w="1135" w:type="dxa"/>
            <w:shd w:val="clear" w:color="auto" w:fill="FFFFFF"/>
          </w:tcPr>
          <w:p w:rsidR="009D6AFD" w:rsidRDefault="009D6AFD" w:rsidP="0031339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8" w:type="dxa"/>
            <w:shd w:val="clear" w:color="auto" w:fill="FFFFFF"/>
          </w:tcPr>
          <w:p w:rsidR="009D6AFD" w:rsidRPr="003A4017" w:rsidRDefault="009D6AFD" w:rsidP="003133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D6AFD" w:rsidRPr="00F83628" w:rsidRDefault="009D6AFD" w:rsidP="00571099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sectPr w:rsidR="009D6AFD" w:rsidRPr="00F83628" w:rsidSect="004D58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AFD" w:rsidRDefault="009D6AFD" w:rsidP="00887E81">
      <w:pPr>
        <w:spacing w:after="0" w:line="240" w:lineRule="auto"/>
      </w:pPr>
      <w:r>
        <w:separator/>
      </w:r>
    </w:p>
  </w:endnote>
  <w:endnote w:type="continuationSeparator" w:id="0">
    <w:p w:rsidR="009D6AFD" w:rsidRDefault="009D6AFD" w:rsidP="0088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AFD" w:rsidRDefault="009D6AFD" w:rsidP="00887E81">
      <w:pPr>
        <w:spacing w:after="0" w:line="240" w:lineRule="auto"/>
      </w:pPr>
      <w:r>
        <w:separator/>
      </w:r>
    </w:p>
  </w:footnote>
  <w:footnote w:type="continuationSeparator" w:id="0">
    <w:p w:rsidR="009D6AFD" w:rsidRDefault="009D6AFD" w:rsidP="0088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9D6AFD" w:rsidRDefault="009D6A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FD" w:rsidRDefault="009D6A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31434"/>
    <w:multiLevelType w:val="multilevel"/>
    <w:tmpl w:val="665655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8B1A55"/>
    <w:multiLevelType w:val="hybridMultilevel"/>
    <w:tmpl w:val="E44A8D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87683D"/>
    <w:multiLevelType w:val="hybridMultilevel"/>
    <w:tmpl w:val="28C6B804"/>
    <w:lvl w:ilvl="0" w:tplc="25442F54">
      <w:start w:val="1"/>
      <w:numFmt w:val="decimal"/>
      <w:lvlText w:val="%1)"/>
      <w:lvlJc w:val="left"/>
      <w:pPr>
        <w:ind w:left="4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  <w:rPr>
        <w:rFonts w:cs="Times New Roman"/>
      </w:rPr>
    </w:lvl>
  </w:abstractNum>
  <w:abstractNum w:abstractNumId="3">
    <w:nsid w:val="3E6A1F1C"/>
    <w:multiLevelType w:val="hybridMultilevel"/>
    <w:tmpl w:val="665655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510DFD"/>
    <w:multiLevelType w:val="hybridMultilevel"/>
    <w:tmpl w:val="B8088F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A3A4840"/>
    <w:multiLevelType w:val="hybridMultilevel"/>
    <w:tmpl w:val="07E8990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353FBE"/>
    <w:multiLevelType w:val="hybridMultilevel"/>
    <w:tmpl w:val="2F261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F704F2A"/>
    <w:multiLevelType w:val="hybridMultilevel"/>
    <w:tmpl w:val="C6540376"/>
    <w:lvl w:ilvl="0" w:tplc="CA76AD82">
      <w:start w:val="1"/>
      <w:numFmt w:val="decimal"/>
      <w:lvlText w:val="%1)"/>
      <w:lvlJc w:val="left"/>
      <w:pPr>
        <w:ind w:left="4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A47"/>
    <w:rsid w:val="000011C9"/>
    <w:rsid w:val="000029CF"/>
    <w:rsid w:val="0003538F"/>
    <w:rsid w:val="000362EC"/>
    <w:rsid w:val="00044935"/>
    <w:rsid w:val="000454F3"/>
    <w:rsid w:val="000506D4"/>
    <w:rsid w:val="00053940"/>
    <w:rsid w:val="0006125A"/>
    <w:rsid w:val="00063DD7"/>
    <w:rsid w:val="00070B5A"/>
    <w:rsid w:val="000716F1"/>
    <w:rsid w:val="00075694"/>
    <w:rsid w:val="00090419"/>
    <w:rsid w:val="00091269"/>
    <w:rsid w:val="00094445"/>
    <w:rsid w:val="000C206A"/>
    <w:rsid w:val="000D7DFA"/>
    <w:rsid w:val="000E1100"/>
    <w:rsid w:val="000E3B74"/>
    <w:rsid w:val="000E4B54"/>
    <w:rsid w:val="000F014F"/>
    <w:rsid w:val="00113AD6"/>
    <w:rsid w:val="00123D0D"/>
    <w:rsid w:val="001242DF"/>
    <w:rsid w:val="001251AC"/>
    <w:rsid w:val="001267D0"/>
    <w:rsid w:val="00131973"/>
    <w:rsid w:val="00136C1B"/>
    <w:rsid w:val="00137D40"/>
    <w:rsid w:val="00140153"/>
    <w:rsid w:val="00144ACC"/>
    <w:rsid w:val="00151249"/>
    <w:rsid w:val="00153FB3"/>
    <w:rsid w:val="00154F2E"/>
    <w:rsid w:val="00161901"/>
    <w:rsid w:val="00166150"/>
    <w:rsid w:val="00180407"/>
    <w:rsid w:val="00190EDC"/>
    <w:rsid w:val="001A4C8B"/>
    <w:rsid w:val="001A5625"/>
    <w:rsid w:val="001A61AB"/>
    <w:rsid w:val="001C4DD8"/>
    <w:rsid w:val="001E3A21"/>
    <w:rsid w:val="002154F4"/>
    <w:rsid w:val="002179B8"/>
    <w:rsid w:val="002218E5"/>
    <w:rsid w:val="00225D9B"/>
    <w:rsid w:val="00225E55"/>
    <w:rsid w:val="002309D1"/>
    <w:rsid w:val="0024081A"/>
    <w:rsid w:val="002479CB"/>
    <w:rsid w:val="00266ECC"/>
    <w:rsid w:val="002775BB"/>
    <w:rsid w:val="00277981"/>
    <w:rsid w:val="0028741F"/>
    <w:rsid w:val="002A0FC7"/>
    <w:rsid w:val="002C0618"/>
    <w:rsid w:val="002C232F"/>
    <w:rsid w:val="002C6692"/>
    <w:rsid w:val="002C7392"/>
    <w:rsid w:val="002D063C"/>
    <w:rsid w:val="002D65AD"/>
    <w:rsid w:val="002F2E9C"/>
    <w:rsid w:val="002F3F9E"/>
    <w:rsid w:val="0031339F"/>
    <w:rsid w:val="00317947"/>
    <w:rsid w:val="0032269E"/>
    <w:rsid w:val="003332A6"/>
    <w:rsid w:val="003340E6"/>
    <w:rsid w:val="0033515D"/>
    <w:rsid w:val="00335EB1"/>
    <w:rsid w:val="003502C2"/>
    <w:rsid w:val="00352A0C"/>
    <w:rsid w:val="003537C2"/>
    <w:rsid w:val="00357C49"/>
    <w:rsid w:val="00363334"/>
    <w:rsid w:val="0037387C"/>
    <w:rsid w:val="00383FC2"/>
    <w:rsid w:val="00386BFF"/>
    <w:rsid w:val="0039146B"/>
    <w:rsid w:val="003925A1"/>
    <w:rsid w:val="00393A5D"/>
    <w:rsid w:val="003961AF"/>
    <w:rsid w:val="003A1B4A"/>
    <w:rsid w:val="003A4017"/>
    <w:rsid w:val="003B31AB"/>
    <w:rsid w:val="003B372F"/>
    <w:rsid w:val="003C193A"/>
    <w:rsid w:val="003C38C2"/>
    <w:rsid w:val="003C3A76"/>
    <w:rsid w:val="003C6B3A"/>
    <w:rsid w:val="003C7254"/>
    <w:rsid w:val="003D7559"/>
    <w:rsid w:val="003D7E4C"/>
    <w:rsid w:val="003E21A7"/>
    <w:rsid w:val="003E5147"/>
    <w:rsid w:val="003F1763"/>
    <w:rsid w:val="003F7323"/>
    <w:rsid w:val="004040D9"/>
    <w:rsid w:val="00407511"/>
    <w:rsid w:val="00407C4E"/>
    <w:rsid w:val="00411CED"/>
    <w:rsid w:val="004142A4"/>
    <w:rsid w:val="004250F7"/>
    <w:rsid w:val="0042733B"/>
    <w:rsid w:val="0043413D"/>
    <w:rsid w:val="00443A47"/>
    <w:rsid w:val="00450BD1"/>
    <w:rsid w:val="00463F91"/>
    <w:rsid w:val="00477714"/>
    <w:rsid w:val="00477746"/>
    <w:rsid w:val="00487D8D"/>
    <w:rsid w:val="004A2471"/>
    <w:rsid w:val="004A5C92"/>
    <w:rsid w:val="004A63AC"/>
    <w:rsid w:val="004B3858"/>
    <w:rsid w:val="004C6F9C"/>
    <w:rsid w:val="004D15A2"/>
    <w:rsid w:val="004D5858"/>
    <w:rsid w:val="004D58D8"/>
    <w:rsid w:val="00505931"/>
    <w:rsid w:val="00512DE1"/>
    <w:rsid w:val="0051563A"/>
    <w:rsid w:val="00520D73"/>
    <w:rsid w:val="00534650"/>
    <w:rsid w:val="00536BFA"/>
    <w:rsid w:val="00541DD7"/>
    <w:rsid w:val="00546F2D"/>
    <w:rsid w:val="00555E8D"/>
    <w:rsid w:val="00571099"/>
    <w:rsid w:val="00571C62"/>
    <w:rsid w:val="00576927"/>
    <w:rsid w:val="00584315"/>
    <w:rsid w:val="00585A6D"/>
    <w:rsid w:val="00594BFC"/>
    <w:rsid w:val="00595F18"/>
    <w:rsid w:val="005A4573"/>
    <w:rsid w:val="005A4ECA"/>
    <w:rsid w:val="005A6189"/>
    <w:rsid w:val="005B2B28"/>
    <w:rsid w:val="005D6934"/>
    <w:rsid w:val="005E100A"/>
    <w:rsid w:val="005E6C15"/>
    <w:rsid w:val="005F33EE"/>
    <w:rsid w:val="00601883"/>
    <w:rsid w:val="006062F6"/>
    <w:rsid w:val="00612AF7"/>
    <w:rsid w:val="00613C46"/>
    <w:rsid w:val="00614D6E"/>
    <w:rsid w:val="00624B59"/>
    <w:rsid w:val="00631996"/>
    <w:rsid w:val="00633702"/>
    <w:rsid w:val="0065760C"/>
    <w:rsid w:val="00661338"/>
    <w:rsid w:val="0068030F"/>
    <w:rsid w:val="00682410"/>
    <w:rsid w:val="00682A72"/>
    <w:rsid w:val="00683768"/>
    <w:rsid w:val="00695F88"/>
    <w:rsid w:val="006A1900"/>
    <w:rsid w:val="006A5DA8"/>
    <w:rsid w:val="006C419C"/>
    <w:rsid w:val="006C57E9"/>
    <w:rsid w:val="006C5A7E"/>
    <w:rsid w:val="006D0BCC"/>
    <w:rsid w:val="006E72E6"/>
    <w:rsid w:val="006F4581"/>
    <w:rsid w:val="006F7E7D"/>
    <w:rsid w:val="00707448"/>
    <w:rsid w:val="00707F46"/>
    <w:rsid w:val="007109CF"/>
    <w:rsid w:val="00713971"/>
    <w:rsid w:val="007240E3"/>
    <w:rsid w:val="00725C4B"/>
    <w:rsid w:val="00726EB0"/>
    <w:rsid w:val="0074125E"/>
    <w:rsid w:val="00745172"/>
    <w:rsid w:val="00747ED8"/>
    <w:rsid w:val="00750387"/>
    <w:rsid w:val="0075181D"/>
    <w:rsid w:val="007535DD"/>
    <w:rsid w:val="00756468"/>
    <w:rsid w:val="00760795"/>
    <w:rsid w:val="00760934"/>
    <w:rsid w:val="00770BC6"/>
    <w:rsid w:val="00775AB9"/>
    <w:rsid w:val="0077760E"/>
    <w:rsid w:val="00782803"/>
    <w:rsid w:val="00783F4B"/>
    <w:rsid w:val="00793F19"/>
    <w:rsid w:val="00793FAA"/>
    <w:rsid w:val="007A18DE"/>
    <w:rsid w:val="007B1F37"/>
    <w:rsid w:val="007B3F7F"/>
    <w:rsid w:val="007B71C8"/>
    <w:rsid w:val="007C10AC"/>
    <w:rsid w:val="007D04DF"/>
    <w:rsid w:val="007D15DD"/>
    <w:rsid w:val="007D2DCA"/>
    <w:rsid w:val="007D6C02"/>
    <w:rsid w:val="007E0471"/>
    <w:rsid w:val="007E0DFA"/>
    <w:rsid w:val="007E6758"/>
    <w:rsid w:val="007F4CC9"/>
    <w:rsid w:val="007F6432"/>
    <w:rsid w:val="00807DEF"/>
    <w:rsid w:val="008127AE"/>
    <w:rsid w:val="00815937"/>
    <w:rsid w:val="0082531B"/>
    <w:rsid w:val="008316F0"/>
    <w:rsid w:val="00831FF4"/>
    <w:rsid w:val="008364BC"/>
    <w:rsid w:val="00837E60"/>
    <w:rsid w:val="00853428"/>
    <w:rsid w:val="00874199"/>
    <w:rsid w:val="00876E92"/>
    <w:rsid w:val="00881AD7"/>
    <w:rsid w:val="00883503"/>
    <w:rsid w:val="00887E81"/>
    <w:rsid w:val="00896970"/>
    <w:rsid w:val="0089713C"/>
    <w:rsid w:val="008A5949"/>
    <w:rsid w:val="008B05A1"/>
    <w:rsid w:val="008B5E5C"/>
    <w:rsid w:val="008C72D6"/>
    <w:rsid w:val="008D0327"/>
    <w:rsid w:val="008D2CAC"/>
    <w:rsid w:val="008D4622"/>
    <w:rsid w:val="008D51A6"/>
    <w:rsid w:val="008D749A"/>
    <w:rsid w:val="008D761A"/>
    <w:rsid w:val="008E4778"/>
    <w:rsid w:val="008E7A26"/>
    <w:rsid w:val="00902168"/>
    <w:rsid w:val="00913220"/>
    <w:rsid w:val="0091374E"/>
    <w:rsid w:val="0091525F"/>
    <w:rsid w:val="0092049E"/>
    <w:rsid w:val="009227DE"/>
    <w:rsid w:val="00924759"/>
    <w:rsid w:val="00925543"/>
    <w:rsid w:val="00935896"/>
    <w:rsid w:val="009452EC"/>
    <w:rsid w:val="00955A06"/>
    <w:rsid w:val="00960659"/>
    <w:rsid w:val="00964D9B"/>
    <w:rsid w:val="00966383"/>
    <w:rsid w:val="00974F8D"/>
    <w:rsid w:val="00997A92"/>
    <w:rsid w:val="009A042E"/>
    <w:rsid w:val="009A2E98"/>
    <w:rsid w:val="009B2F21"/>
    <w:rsid w:val="009C5F2F"/>
    <w:rsid w:val="009D6AFD"/>
    <w:rsid w:val="009D776A"/>
    <w:rsid w:val="009E3258"/>
    <w:rsid w:val="009E73B3"/>
    <w:rsid w:val="009F670D"/>
    <w:rsid w:val="00A05A44"/>
    <w:rsid w:val="00A07667"/>
    <w:rsid w:val="00A1001F"/>
    <w:rsid w:val="00A26BE2"/>
    <w:rsid w:val="00A349D9"/>
    <w:rsid w:val="00A36088"/>
    <w:rsid w:val="00A36D88"/>
    <w:rsid w:val="00A4028B"/>
    <w:rsid w:val="00A425C5"/>
    <w:rsid w:val="00A44697"/>
    <w:rsid w:val="00A52698"/>
    <w:rsid w:val="00A544E8"/>
    <w:rsid w:val="00A626D4"/>
    <w:rsid w:val="00A67A81"/>
    <w:rsid w:val="00A70239"/>
    <w:rsid w:val="00A72E38"/>
    <w:rsid w:val="00A81DD9"/>
    <w:rsid w:val="00A917FB"/>
    <w:rsid w:val="00A94D45"/>
    <w:rsid w:val="00A964A5"/>
    <w:rsid w:val="00A97F2F"/>
    <w:rsid w:val="00AA181D"/>
    <w:rsid w:val="00AA5A0F"/>
    <w:rsid w:val="00AB0597"/>
    <w:rsid w:val="00AB05DA"/>
    <w:rsid w:val="00AD0538"/>
    <w:rsid w:val="00AE7DF8"/>
    <w:rsid w:val="00AF40BE"/>
    <w:rsid w:val="00AF6D56"/>
    <w:rsid w:val="00B069BB"/>
    <w:rsid w:val="00B1268D"/>
    <w:rsid w:val="00B13074"/>
    <w:rsid w:val="00B148B1"/>
    <w:rsid w:val="00B170DC"/>
    <w:rsid w:val="00B20090"/>
    <w:rsid w:val="00B2288D"/>
    <w:rsid w:val="00B26303"/>
    <w:rsid w:val="00B302B4"/>
    <w:rsid w:val="00B3441F"/>
    <w:rsid w:val="00B36F7A"/>
    <w:rsid w:val="00B43102"/>
    <w:rsid w:val="00B47E36"/>
    <w:rsid w:val="00B503B7"/>
    <w:rsid w:val="00B5620B"/>
    <w:rsid w:val="00B653A9"/>
    <w:rsid w:val="00B717A4"/>
    <w:rsid w:val="00B72CDA"/>
    <w:rsid w:val="00B738BA"/>
    <w:rsid w:val="00B807DA"/>
    <w:rsid w:val="00B81439"/>
    <w:rsid w:val="00B82B98"/>
    <w:rsid w:val="00B92265"/>
    <w:rsid w:val="00B936E0"/>
    <w:rsid w:val="00B965FC"/>
    <w:rsid w:val="00B976C2"/>
    <w:rsid w:val="00BA21C6"/>
    <w:rsid w:val="00BD76FC"/>
    <w:rsid w:val="00BE4FAB"/>
    <w:rsid w:val="00BF0F94"/>
    <w:rsid w:val="00BF301A"/>
    <w:rsid w:val="00BF4C64"/>
    <w:rsid w:val="00C11EDB"/>
    <w:rsid w:val="00C14E1D"/>
    <w:rsid w:val="00C156A1"/>
    <w:rsid w:val="00C21D34"/>
    <w:rsid w:val="00C24523"/>
    <w:rsid w:val="00C27E31"/>
    <w:rsid w:val="00C33D85"/>
    <w:rsid w:val="00C377E2"/>
    <w:rsid w:val="00C508D7"/>
    <w:rsid w:val="00C520F8"/>
    <w:rsid w:val="00C638C8"/>
    <w:rsid w:val="00C65C99"/>
    <w:rsid w:val="00C67A4E"/>
    <w:rsid w:val="00C73DC0"/>
    <w:rsid w:val="00C74863"/>
    <w:rsid w:val="00C74BFC"/>
    <w:rsid w:val="00C81A00"/>
    <w:rsid w:val="00C91136"/>
    <w:rsid w:val="00CA1FF3"/>
    <w:rsid w:val="00CA3185"/>
    <w:rsid w:val="00CA68A0"/>
    <w:rsid w:val="00CC0966"/>
    <w:rsid w:val="00CC1073"/>
    <w:rsid w:val="00CC3A0B"/>
    <w:rsid w:val="00CD163E"/>
    <w:rsid w:val="00CD517C"/>
    <w:rsid w:val="00CD6F67"/>
    <w:rsid w:val="00CE1672"/>
    <w:rsid w:val="00CE1EB1"/>
    <w:rsid w:val="00CE33AA"/>
    <w:rsid w:val="00CE46C9"/>
    <w:rsid w:val="00CE535A"/>
    <w:rsid w:val="00CF06E0"/>
    <w:rsid w:val="00D2358F"/>
    <w:rsid w:val="00D30B7A"/>
    <w:rsid w:val="00D374E0"/>
    <w:rsid w:val="00D446E4"/>
    <w:rsid w:val="00D5762B"/>
    <w:rsid w:val="00D616ED"/>
    <w:rsid w:val="00D61DA8"/>
    <w:rsid w:val="00D77778"/>
    <w:rsid w:val="00D91901"/>
    <w:rsid w:val="00D91DA2"/>
    <w:rsid w:val="00DA4467"/>
    <w:rsid w:val="00DA5BC0"/>
    <w:rsid w:val="00DB2FDC"/>
    <w:rsid w:val="00DB5272"/>
    <w:rsid w:val="00DC193F"/>
    <w:rsid w:val="00DC6250"/>
    <w:rsid w:val="00DE0A45"/>
    <w:rsid w:val="00DE49B2"/>
    <w:rsid w:val="00DF44C0"/>
    <w:rsid w:val="00DF644B"/>
    <w:rsid w:val="00E04789"/>
    <w:rsid w:val="00E06E54"/>
    <w:rsid w:val="00E15F7B"/>
    <w:rsid w:val="00E23494"/>
    <w:rsid w:val="00E249BB"/>
    <w:rsid w:val="00E35E2C"/>
    <w:rsid w:val="00E52E55"/>
    <w:rsid w:val="00E53125"/>
    <w:rsid w:val="00E702EF"/>
    <w:rsid w:val="00E76E4E"/>
    <w:rsid w:val="00E9197B"/>
    <w:rsid w:val="00E94B97"/>
    <w:rsid w:val="00E955C9"/>
    <w:rsid w:val="00EA25FD"/>
    <w:rsid w:val="00ED1DBF"/>
    <w:rsid w:val="00ED2C01"/>
    <w:rsid w:val="00EE3879"/>
    <w:rsid w:val="00EF1234"/>
    <w:rsid w:val="00F031F3"/>
    <w:rsid w:val="00F11F1B"/>
    <w:rsid w:val="00F25329"/>
    <w:rsid w:val="00F337B5"/>
    <w:rsid w:val="00F34AB7"/>
    <w:rsid w:val="00F4569B"/>
    <w:rsid w:val="00F50306"/>
    <w:rsid w:val="00F519DC"/>
    <w:rsid w:val="00F579F9"/>
    <w:rsid w:val="00F63F7B"/>
    <w:rsid w:val="00F6781D"/>
    <w:rsid w:val="00F73A8F"/>
    <w:rsid w:val="00F82753"/>
    <w:rsid w:val="00F83628"/>
    <w:rsid w:val="00F94DBB"/>
    <w:rsid w:val="00FA0336"/>
    <w:rsid w:val="00FA1E41"/>
    <w:rsid w:val="00FA43AB"/>
    <w:rsid w:val="00FB11A4"/>
    <w:rsid w:val="00FB2BD1"/>
    <w:rsid w:val="00FB6CF0"/>
    <w:rsid w:val="00FC1F82"/>
    <w:rsid w:val="00FC62D3"/>
    <w:rsid w:val="00FD0239"/>
    <w:rsid w:val="00FE12F0"/>
    <w:rsid w:val="00FE68C8"/>
    <w:rsid w:val="00FF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38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link w:val="1"/>
    <w:uiPriority w:val="99"/>
    <w:locked/>
    <w:rsid w:val="00443A47"/>
    <w:rPr>
      <w:rFonts w:ascii="Times New Roman" w:hAnsi="Times New Roman"/>
      <w:sz w:val="20"/>
      <w:shd w:val="clear" w:color="auto" w:fill="FFFFFF"/>
    </w:rPr>
  </w:style>
  <w:style w:type="character" w:customStyle="1" w:styleId="8pt">
    <w:name w:val="Основной текст + 8 pt"/>
    <w:aliases w:val="Интервал 0 pt"/>
    <w:uiPriority w:val="99"/>
    <w:rsid w:val="00443A47"/>
    <w:rPr>
      <w:rFonts w:ascii="Times New Roman" w:hAnsi="Times New Roman"/>
      <w:color w:val="000000"/>
      <w:spacing w:val="-2"/>
      <w:w w:val="100"/>
      <w:position w:val="0"/>
      <w:sz w:val="16"/>
      <w:shd w:val="clear" w:color="auto" w:fill="FFFFFF"/>
      <w:lang w:val="ru-RU"/>
    </w:rPr>
  </w:style>
  <w:style w:type="character" w:customStyle="1" w:styleId="9pt">
    <w:name w:val="Основной текст + 9 pt"/>
    <w:uiPriority w:val="99"/>
    <w:rsid w:val="00443A47"/>
    <w:rPr>
      <w:rFonts w:ascii="Times New Roman" w:hAnsi="Times New Roman"/>
      <w:color w:val="000000"/>
      <w:spacing w:val="0"/>
      <w:w w:val="100"/>
      <w:position w:val="0"/>
      <w:sz w:val="18"/>
      <w:shd w:val="clear" w:color="auto" w:fill="FFFFFF"/>
      <w:lang w:val="ru-RU"/>
    </w:rPr>
  </w:style>
  <w:style w:type="paragraph" w:customStyle="1" w:styleId="1">
    <w:name w:val="Основной текст1"/>
    <w:basedOn w:val="Normal"/>
    <w:link w:val="a"/>
    <w:uiPriority w:val="99"/>
    <w:rsid w:val="00443A47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8253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955C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SUBST">
    <w:name w:val="__SUBST"/>
    <w:uiPriority w:val="99"/>
    <w:rsid w:val="00707448"/>
    <w:rPr>
      <w:b/>
      <w:i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4040D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40D9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rsid w:val="00887E8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87E81"/>
  </w:style>
  <w:style w:type="paragraph" w:styleId="Footer">
    <w:name w:val="footer"/>
    <w:basedOn w:val="Normal"/>
    <w:link w:val="FooterChar"/>
    <w:uiPriority w:val="99"/>
    <w:rsid w:val="00887E8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87E81"/>
  </w:style>
  <w:style w:type="character" w:styleId="Hyperlink">
    <w:name w:val="Hyperlink"/>
    <w:basedOn w:val="DefaultParagraphFont"/>
    <w:uiPriority w:val="99"/>
    <w:rsid w:val="00B936E0"/>
    <w:rPr>
      <w:rFonts w:cs="Times New Roman"/>
      <w:color w:val="CC0000"/>
      <w:u w:val="single"/>
    </w:rPr>
  </w:style>
  <w:style w:type="paragraph" w:styleId="NoSpacing">
    <w:name w:val="No Spacing"/>
    <w:uiPriority w:val="99"/>
    <w:qFormat/>
    <w:rsid w:val="00876E92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A97F2F"/>
    <w:pPr>
      <w:ind w:left="720"/>
      <w:contextualSpacing/>
    </w:pPr>
  </w:style>
  <w:style w:type="character" w:customStyle="1" w:styleId="8pt1">
    <w:name w:val="Основной текст + 8 pt1"/>
    <w:aliases w:val="Интервал 0 pt1"/>
    <w:uiPriority w:val="99"/>
    <w:rsid w:val="00555E8D"/>
    <w:rPr>
      <w:rFonts w:ascii="Times New Roman" w:hAnsi="Times New Roman"/>
      <w:color w:val="000000"/>
      <w:spacing w:val="-2"/>
      <w:w w:val="100"/>
      <w:position w:val="0"/>
      <w:sz w:val="16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87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7</Pages>
  <Words>916</Words>
  <Characters>5223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Mingazov</dc:creator>
  <cp:keywords/>
  <dc:description/>
  <cp:lastModifiedBy>User</cp:lastModifiedBy>
  <cp:revision>3</cp:revision>
  <cp:lastPrinted>2013-05-12T06:51:00Z</cp:lastPrinted>
  <dcterms:created xsi:type="dcterms:W3CDTF">2018-04-13T04:22:00Z</dcterms:created>
  <dcterms:modified xsi:type="dcterms:W3CDTF">2018-04-13T05:02:00Z</dcterms:modified>
</cp:coreProperties>
</file>